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A77D0" w14:textId="32A227BC" w:rsidR="00333D34" w:rsidRPr="00751A6A" w:rsidRDefault="00F71462">
      <w:pPr>
        <w:rPr>
          <w:b/>
          <w:bCs/>
          <w:sz w:val="28"/>
          <w:szCs w:val="28"/>
        </w:rPr>
      </w:pPr>
      <w:r>
        <w:rPr>
          <w:noProof/>
        </w:rPr>
        <mc:AlternateContent>
          <mc:Choice Requires="wpg">
            <w:drawing>
              <wp:anchor distT="0" distB="0" distL="114300" distR="114300" simplePos="0" relativeHeight="251657728" behindDoc="1" locked="0" layoutInCell="1" allowOverlap="1" wp14:anchorId="4B0C52E2" wp14:editId="7E342CA8">
                <wp:simplePos x="0" y="0"/>
                <wp:positionH relativeFrom="column">
                  <wp:posOffset>2242185</wp:posOffset>
                </wp:positionH>
                <wp:positionV relativeFrom="paragraph">
                  <wp:posOffset>-59690</wp:posOffset>
                </wp:positionV>
                <wp:extent cx="1348740" cy="1200150"/>
                <wp:effectExtent l="0" t="0" r="0" b="0"/>
                <wp:wrapNone/>
                <wp:docPr id="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8740" cy="1200150"/>
                          <a:chOff x="0" y="0"/>
                          <a:chExt cx="4311015" cy="4861560"/>
                        </a:xfrm>
                      </wpg:grpSpPr>
                      <pic:pic xmlns:pic="http://schemas.openxmlformats.org/drawingml/2006/picture">
                        <pic:nvPicPr>
                          <pic:cNvPr id="4" name="Grafik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1015" cy="4573270"/>
                          </a:xfrm>
                          <a:prstGeom prst="rect">
                            <a:avLst/>
                          </a:prstGeom>
                        </pic:spPr>
                      </pic:pic>
                      <wps:wsp>
                        <wps:cNvPr id="5" name="Textfeld 2"/>
                        <wps:cNvSpPr txBox="1"/>
                        <wps:spPr>
                          <a:xfrm>
                            <a:off x="0" y="4573270"/>
                            <a:ext cx="4311015" cy="288290"/>
                          </a:xfrm>
                          <a:prstGeom prst="rect">
                            <a:avLst/>
                          </a:prstGeom>
                          <a:solidFill>
                            <a:prstClr val="white"/>
                          </a:solidFill>
                          <a:ln>
                            <a:noFill/>
                          </a:ln>
                        </wps:spPr>
                        <wps:txbx>
                          <w:txbxContent>
                            <w:p w14:paraId="51C9D623" w14:textId="77777777" w:rsidR="00EE2D1D" w:rsidRPr="00EE2D1D" w:rsidRDefault="00A001F2" w:rsidP="00EE2D1D">
                              <w:pPr>
                                <w:rPr>
                                  <w:sz w:val="18"/>
                                  <w:szCs w:val="18"/>
                                </w:rPr>
                              </w:pPr>
                              <w:r w:rsidRPr="00EE2D1D">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0C52E2" id="Gruppieren 3" o:spid="_x0000_s1026" style="position:absolute;margin-left:176.55pt;margin-top:-4.7pt;width:106.2pt;height:94.5pt;z-index:-251658752;mso-width-relative:margin;mso-height-relative:margin" coordsize="43110,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43110;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feld 2" o:spid="_x0000_s1028" type="#_x0000_t202" style="position:absolute;top:45732;width:4311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1C9D623" w14:textId="77777777" w:rsidR="00EE2D1D" w:rsidRPr="00EE2D1D" w:rsidRDefault="00A001F2" w:rsidP="00EE2D1D">
                        <w:pPr>
                          <w:rPr>
                            <w:sz w:val="18"/>
                            <w:szCs w:val="18"/>
                          </w:rPr>
                        </w:pPr>
                        <w:r w:rsidRPr="00EE2D1D">
                          <w:rPr>
                            <w:sz w:val="18"/>
                            <w:szCs w:val="18"/>
                          </w:rPr>
                          <w:t xml:space="preserve"> </w:t>
                        </w:r>
                      </w:p>
                    </w:txbxContent>
                  </v:textbox>
                </v:shape>
              </v:group>
            </w:pict>
          </mc:Fallback>
        </mc:AlternateContent>
      </w:r>
      <w:r w:rsidR="00751A6A" w:rsidRPr="00751A6A">
        <w:rPr>
          <w:b/>
          <w:bCs/>
          <w:sz w:val="28"/>
          <w:szCs w:val="28"/>
        </w:rPr>
        <w:t xml:space="preserve">Adventsandacht für Familien - </w:t>
      </w:r>
    </w:p>
    <w:p w14:paraId="73234CD6" w14:textId="77777777" w:rsidR="00751A6A" w:rsidRDefault="00751A6A">
      <w:pPr>
        <w:rPr>
          <w:sz w:val="24"/>
          <w:szCs w:val="24"/>
        </w:rPr>
      </w:pPr>
      <w:r>
        <w:rPr>
          <w:sz w:val="24"/>
          <w:szCs w:val="24"/>
        </w:rPr>
        <w:t>auch mit kleineren Kindern</w:t>
      </w:r>
    </w:p>
    <w:p w14:paraId="2C47ABB3" w14:textId="77777777" w:rsidR="00751A6A" w:rsidRDefault="00751A6A">
      <w:pPr>
        <w:rPr>
          <w:sz w:val="24"/>
          <w:szCs w:val="24"/>
        </w:rPr>
      </w:pPr>
    </w:p>
    <w:p w14:paraId="5492B28A" w14:textId="77777777" w:rsidR="00EE2D1D" w:rsidRDefault="00EE2D1D">
      <w:pPr>
        <w:rPr>
          <w:sz w:val="24"/>
          <w:szCs w:val="24"/>
        </w:rPr>
      </w:pPr>
    </w:p>
    <w:p w14:paraId="1AD84109" w14:textId="77777777" w:rsidR="00751A6A" w:rsidRDefault="00751A6A" w:rsidP="00751A6A">
      <w:pPr>
        <w:rPr>
          <w:sz w:val="24"/>
          <w:szCs w:val="24"/>
        </w:rPr>
      </w:pPr>
      <w:r>
        <w:rPr>
          <w:sz w:val="24"/>
          <w:szCs w:val="24"/>
        </w:rPr>
        <w:t>*</w:t>
      </w:r>
      <w:r w:rsidRPr="00AD0FF1">
        <w:rPr>
          <w:b/>
          <w:bCs/>
          <w:sz w:val="24"/>
          <w:szCs w:val="24"/>
        </w:rPr>
        <w:t>Zusammenkommen</w:t>
      </w:r>
      <w:r w:rsidRPr="00751A6A">
        <w:rPr>
          <w:sz w:val="24"/>
          <w:szCs w:val="24"/>
        </w:rPr>
        <w:t xml:space="preserve"> um den Tisch oder im Kreis</w:t>
      </w:r>
    </w:p>
    <w:p w14:paraId="7543B522" w14:textId="77777777" w:rsidR="00751A6A" w:rsidRDefault="00751A6A" w:rsidP="00751A6A">
      <w:pPr>
        <w:rPr>
          <w:sz w:val="24"/>
          <w:szCs w:val="24"/>
        </w:rPr>
      </w:pPr>
      <w:r>
        <w:rPr>
          <w:sz w:val="24"/>
          <w:szCs w:val="24"/>
        </w:rPr>
        <w:t>*</w:t>
      </w:r>
      <w:r w:rsidRPr="00AD0FF1">
        <w:rPr>
          <w:b/>
          <w:bCs/>
          <w:sz w:val="24"/>
          <w:szCs w:val="24"/>
        </w:rPr>
        <w:t>Lied</w:t>
      </w:r>
      <w:r>
        <w:rPr>
          <w:sz w:val="24"/>
          <w:szCs w:val="24"/>
        </w:rPr>
        <w:t>: Wir sagen euch an den lieben Advent…Str.1</w:t>
      </w:r>
    </w:p>
    <w:p w14:paraId="4188C267" w14:textId="3366564A" w:rsidR="00751A6A" w:rsidRDefault="00F71462" w:rsidP="00751A6A">
      <w:pPr>
        <w:rPr>
          <w:sz w:val="24"/>
          <w:szCs w:val="24"/>
        </w:rPr>
      </w:pPr>
      <w:r>
        <w:rPr>
          <w:noProof/>
        </w:rPr>
        <w:drawing>
          <wp:anchor distT="0" distB="0" distL="114300" distR="114300" simplePos="0" relativeHeight="251658752" behindDoc="1" locked="0" layoutInCell="1" allowOverlap="1" wp14:anchorId="32D49679" wp14:editId="10BCBB33">
            <wp:simplePos x="0" y="0"/>
            <wp:positionH relativeFrom="column">
              <wp:posOffset>4519930</wp:posOffset>
            </wp:positionH>
            <wp:positionV relativeFrom="paragraph">
              <wp:posOffset>111760</wp:posOffset>
            </wp:positionV>
            <wp:extent cx="6388735" cy="3267075"/>
            <wp:effectExtent l="1560830" t="0" r="1553845" b="0"/>
            <wp:wrapNone/>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638873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A6A">
        <w:rPr>
          <w:sz w:val="24"/>
          <w:szCs w:val="24"/>
        </w:rPr>
        <w:t xml:space="preserve">            Dabei anzünden der ersten Kerze am Adventskranz</w:t>
      </w:r>
    </w:p>
    <w:p w14:paraId="3696B65F" w14:textId="77777777" w:rsidR="00751A6A" w:rsidRDefault="00751A6A" w:rsidP="00751A6A">
      <w:pPr>
        <w:rPr>
          <w:sz w:val="24"/>
          <w:szCs w:val="24"/>
        </w:rPr>
      </w:pPr>
      <w:r>
        <w:rPr>
          <w:sz w:val="24"/>
          <w:szCs w:val="24"/>
        </w:rPr>
        <w:t>*</w:t>
      </w:r>
      <w:r w:rsidRPr="00AD0FF1">
        <w:rPr>
          <w:b/>
          <w:bCs/>
          <w:sz w:val="24"/>
          <w:szCs w:val="24"/>
        </w:rPr>
        <w:t>Gebet</w:t>
      </w:r>
      <w:r>
        <w:rPr>
          <w:sz w:val="24"/>
          <w:szCs w:val="24"/>
        </w:rPr>
        <w:t>: Jesus, unser Freund,</w:t>
      </w:r>
    </w:p>
    <w:p w14:paraId="4EDF22E4" w14:textId="76857A19" w:rsidR="00751A6A" w:rsidRDefault="00F71462" w:rsidP="00751A6A">
      <w:pPr>
        <w:rPr>
          <w:sz w:val="24"/>
          <w:szCs w:val="24"/>
        </w:rPr>
      </w:pPr>
      <w:r>
        <w:rPr>
          <w:noProof/>
        </w:rPr>
        <w:drawing>
          <wp:anchor distT="0" distB="0" distL="114300" distR="114300" simplePos="0" relativeHeight="251656704" behindDoc="1" locked="0" layoutInCell="1" allowOverlap="1" wp14:anchorId="209D68CA" wp14:editId="0CE2DEAE">
            <wp:simplePos x="0" y="0"/>
            <wp:positionH relativeFrom="column">
              <wp:posOffset>4755515</wp:posOffset>
            </wp:positionH>
            <wp:positionV relativeFrom="paragraph">
              <wp:posOffset>-2103120</wp:posOffset>
            </wp:positionV>
            <wp:extent cx="1160145" cy="656209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a:extLst>
                        <a:ext uri="{28A0092B-C50C-407E-A947-70E740481C1C}">
                          <a14:useLocalDpi xmlns:a14="http://schemas.microsoft.com/office/drawing/2010/main" val="0"/>
                        </a:ext>
                      </a:extLst>
                    </a:blip>
                    <a:srcRect l="63367"/>
                    <a:stretch>
                      <a:fillRect/>
                    </a:stretch>
                  </pic:blipFill>
                  <pic:spPr bwMode="auto">
                    <a:xfrm>
                      <a:off x="0" y="0"/>
                      <a:ext cx="1160145" cy="656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A6A">
        <w:rPr>
          <w:sz w:val="24"/>
          <w:szCs w:val="24"/>
        </w:rPr>
        <w:t>Bald feiern wir das Fest deiner Geburt. Wir wollen miteinander den Weg durch den Advent gehen, dabei ruhig werden und an Menschen denken, die dir ganz nahe waren. Damit die Zeit nicht so lang wird haben wir Dinge, die uns dabei helfen. Den Adventskalender oder den Adventskranz. Über seine Bedeutung wollen wir jetzt nachdenken. Sei du un</w:t>
      </w:r>
      <w:r w:rsidR="00793F8A">
        <w:rPr>
          <w:sz w:val="24"/>
          <w:szCs w:val="24"/>
        </w:rPr>
        <w:t>s</w:t>
      </w:r>
      <w:r w:rsidR="00751A6A">
        <w:rPr>
          <w:sz w:val="24"/>
          <w:szCs w:val="24"/>
        </w:rPr>
        <w:t xml:space="preserve"> ganz nahe. Amen</w:t>
      </w:r>
    </w:p>
    <w:p w14:paraId="614A7080" w14:textId="77777777" w:rsidR="00751A6A" w:rsidRDefault="00751A6A" w:rsidP="00751A6A">
      <w:pPr>
        <w:rPr>
          <w:sz w:val="24"/>
          <w:szCs w:val="24"/>
        </w:rPr>
      </w:pPr>
      <w:r>
        <w:rPr>
          <w:sz w:val="24"/>
          <w:szCs w:val="24"/>
        </w:rPr>
        <w:t>*</w:t>
      </w:r>
      <w:r w:rsidR="00AD0FF1" w:rsidRPr="00AD0FF1">
        <w:rPr>
          <w:b/>
          <w:bCs/>
          <w:sz w:val="24"/>
          <w:szCs w:val="24"/>
        </w:rPr>
        <w:t>Geschichte</w:t>
      </w:r>
      <w:r w:rsidR="00AD0FF1">
        <w:rPr>
          <w:sz w:val="24"/>
          <w:szCs w:val="24"/>
        </w:rPr>
        <w:t>: das Geheimnis des Adventskranzes</w:t>
      </w:r>
    </w:p>
    <w:p w14:paraId="7FCAB903" w14:textId="77777777" w:rsidR="00AD0FF1" w:rsidRDefault="00AD0FF1" w:rsidP="00751A6A">
      <w:pPr>
        <w:rPr>
          <w:sz w:val="24"/>
          <w:szCs w:val="24"/>
        </w:rPr>
      </w:pPr>
      <w:r>
        <w:rPr>
          <w:sz w:val="24"/>
          <w:szCs w:val="24"/>
        </w:rPr>
        <w:t xml:space="preserve">*bei Bedarf die Geschichte im </w:t>
      </w:r>
      <w:r w:rsidRPr="00AD0FF1">
        <w:rPr>
          <w:b/>
          <w:bCs/>
          <w:sz w:val="24"/>
          <w:szCs w:val="24"/>
        </w:rPr>
        <w:t>Gespräch</w:t>
      </w:r>
      <w:r>
        <w:rPr>
          <w:sz w:val="24"/>
          <w:szCs w:val="24"/>
        </w:rPr>
        <w:t xml:space="preserve"> nochmals nacherzählen – </w:t>
      </w:r>
      <w:r w:rsidR="009A25C7">
        <w:rPr>
          <w:sz w:val="24"/>
          <w:szCs w:val="24"/>
        </w:rPr>
        <w:t>…</w:t>
      </w:r>
      <w:r>
        <w:rPr>
          <w:sz w:val="24"/>
          <w:szCs w:val="24"/>
        </w:rPr>
        <w:t>vielleicht die Symbole wiederholen – Vergleich mit dem eigenen Adventskranz oder Gesteck</w:t>
      </w:r>
    </w:p>
    <w:p w14:paraId="1F28921E" w14:textId="77777777" w:rsidR="00EE2D1D" w:rsidRDefault="00EE2D1D" w:rsidP="00751A6A">
      <w:pPr>
        <w:rPr>
          <w:sz w:val="24"/>
          <w:szCs w:val="24"/>
        </w:rPr>
      </w:pPr>
      <w:r>
        <w:rPr>
          <w:sz w:val="24"/>
          <w:szCs w:val="24"/>
        </w:rPr>
        <w:t>*</w:t>
      </w:r>
      <w:r w:rsidRPr="00EE2D1D">
        <w:rPr>
          <w:b/>
          <w:bCs/>
          <w:sz w:val="24"/>
          <w:szCs w:val="24"/>
        </w:rPr>
        <w:t>wenn gewünscht</w:t>
      </w:r>
      <w:r>
        <w:rPr>
          <w:sz w:val="24"/>
          <w:szCs w:val="24"/>
        </w:rPr>
        <w:t>: Gebet oder Bitten etc. mit eigenen Worten</w:t>
      </w:r>
    </w:p>
    <w:p w14:paraId="727A3D45" w14:textId="77777777" w:rsidR="00AD0FF1" w:rsidRDefault="00AD0FF1" w:rsidP="00751A6A">
      <w:pPr>
        <w:rPr>
          <w:sz w:val="24"/>
          <w:szCs w:val="24"/>
        </w:rPr>
      </w:pPr>
      <w:r w:rsidRPr="00AD0FF1">
        <w:rPr>
          <w:b/>
          <w:bCs/>
          <w:sz w:val="24"/>
          <w:szCs w:val="24"/>
        </w:rPr>
        <w:t>Lied</w:t>
      </w:r>
      <w:r>
        <w:rPr>
          <w:sz w:val="24"/>
          <w:szCs w:val="24"/>
        </w:rPr>
        <w:t>: Wir sagen euch an….</w:t>
      </w:r>
    </w:p>
    <w:p w14:paraId="568D7EFE" w14:textId="77777777" w:rsidR="00AD0FF1" w:rsidRDefault="00AD0FF1" w:rsidP="00751A6A">
      <w:pPr>
        <w:rPr>
          <w:sz w:val="24"/>
          <w:szCs w:val="24"/>
        </w:rPr>
      </w:pPr>
      <w:r>
        <w:rPr>
          <w:sz w:val="24"/>
          <w:szCs w:val="24"/>
        </w:rPr>
        <w:t>Oder ein anderes bekanntes Lied</w:t>
      </w:r>
    </w:p>
    <w:p w14:paraId="0D4DCB17" w14:textId="77777777" w:rsidR="00AD0FF1" w:rsidRDefault="00AD0FF1" w:rsidP="00751A6A">
      <w:pPr>
        <w:rPr>
          <w:sz w:val="24"/>
          <w:szCs w:val="24"/>
        </w:rPr>
      </w:pPr>
    </w:p>
    <w:p w14:paraId="7C74EBA5" w14:textId="77777777" w:rsidR="00AD0FF1" w:rsidRPr="00AD0FF1" w:rsidRDefault="00AD0FF1" w:rsidP="00751A6A">
      <w:pPr>
        <w:rPr>
          <w:b/>
          <w:bCs/>
          <w:sz w:val="24"/>
          <w:szCs w:val="24"/>
        </w:rPr>
      </w:pPr>
      <w:r w:rsidRPr="00AD0FF1">
        <w:rPr>
          <w:b/>
          <w:bCs/>
          <w:sz w:val="24"/>
          <w:szCs w:val="24"/>
        </w:rPr>
        <w:t>Was wir noch tun können:</w:t>
      </w:r>
    </w:p>
    <w:p w14:paraId="2C812549" w14:textId="77777777" w:rsidR="00AD0FF1" w:rsidRDefault="00AD0FF1" w:rsidP="00751A6A">
      <w:pPr>
        <w:rPr>
          <w:sz w:val="24"/>
          <w:szCs w:val="24"/>
        </w:rPr>
      </w:pPr>
      <w:r>
        <w:rPr>
          <w:sz w:val="24"/>
          <w:szCs w:val="24"/>
        </w:rPr>
        <w:t>Basteln des Adventskranzes aus Wellpappe nach der Anleitung</w:t>
      </w:r>
    </w:p>
    <w:p w14:paraId="71801D3C" w14:textId="77777777" w:rsidR="00AD0FF1" w:rsidRDefault="00AD0FF1" w:rsidP="00751A6A">
      <w:pPr>
        <w:rPr>
          <w:sz w:val="24"/>
          <w:szCs w:val="24"/>
        </w:rPr>
      </w:pPr>
      <w:r>
        <w:rPr>
          <w:sz w:val="24"/>
          <w:szCs w:val="24"/>
        </w:rPr>
        <w:t>Das Ausmalbild gestalten</w:t>
      </w:r>
    </w:p>
    <w:p w14:paraId="5AEE7E15" w14:textId="77777777" w:rsidR="00AD0FF1" w:rsidRDefault="00AD0FF1" w:rsidP="00751A6A">
      <w:pPr>
        <w:rPr>
          <w:sz w:val="24"/>
          <w:szCs w:val="24"/>
        </w:rPr>
      </w:pPr>
    </w:p>
    <w:p w14:paraId="0A67CC11" w14:textId="77777777" w:rsidR="00AD0FF1" w:rsidRPr="00751A6A" w:rsidRDefault="00AD0FF1" w:rsidP="00751A6A">
      <w:pPr>
        <w:rPr>
          <w:sz w:val="24"/>
          <w:szCs w:val="24"/>
        </w:rPr>
      </w:pPr>
    </w:p>
    <w:sectPr w:rsidR="00AD0FF1" w:rsidRPr="00751A6A" w:rsidSect="00EE2D1D">
      <w:pgSz w:w="16838" w:h="11906" w:orient="landscape"/>
      <w:pgMar w:top="709" w:right="1417" w:bottom="567"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23E8"/>
    <w:multiLevelType w:val="hybridMultilevel"/>
    <w:tmpl w:val="0C848792"/>
    <w:lvl w:ilvl="0" w:tplc="229AE0F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62"/>
    <w:rsid w:val="000D7CF0"/>
    <w:rsid w:val="00333D34"/>
    <w:rsid w:val="00372F2D"/>
    <w:rsid w:val="00593FE4"/>
    <w:rsid w:val="00675240"/>
    <w:rsid w:val="00676BE8"/>
    <w:rsid w:val="00751A6A"/>
    <w:rsid w:val="00793F8A"/>
    <w:rsid w:val="007D0608"/>
    <w:rsid w:val="00971A32"/>
    <w:rsid w:val="00976A59"/>
    <w:rsid w:val="009A25C7"/>
    <w:rsid w:val="00A001F2"/>
    <w:rsid w:val="00AC2FDA"/>
    <w:rsid w:val="00AD0FF1"/>
    <w:rsid w:val="00B94500"/>
    <w:rsid w:val="00BF28E6"/>
    <w:rsid w:val="00DD5BCF"/>
    <w:rsid w:val="00EE2D1D"/>
    <w:rsid w:val="00F42F78"/>
    <w:rsid w:val="00F71462"/>
    <w:rsid w:val="00FC7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331B"/>
  <w15:chartTrackingRefBased/>
  <w15:docId w15:val="{41775318-47C7-4676-AEC9-489CB48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1A32"/>
    <w:pPr>
      <w:spacing w:line="360"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1A6A"/>
    <w:pPr>
      <w:ind w:left="720"/>
      <w:contextualSpacing/>
    </w:pPr>
  </w:style>
  <w:style w:type="character" w:styleId="Hyperlink">
    <w:name w:val="Hyperlink"/>
    <w:uiPriority w:val="99"/>
    <w:unhideWhenUsed/>
    <w:rsid w:val="00EE2D1D"/>
    <w:rPr>
      <w:color w:val="0000FF"/>
      <w:u w:val="single"/>
    </w:rPr>
  </w:style>
  <w:style w:type="character" w:customStyle="1" w:styleId="UnresolvedMention">
    <w:name w:val="Unresolved Mention"/>
    <w:uiPriority w:val="99"/>
    <w:semiHidden/>
    <w:unhideWhenUsed/>
    <w:rsid w:val="00EE2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6B79D.A79C86D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ehr\AppData\Local\Packages\microsoft.windowscommunicationsapps_8wekyb3d8bbwe\LocalState\Files\S0\26\Attachments\Adventsandacht%5b7518%5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Adventsandacht[7518]</Template>
  <TotalTime>0</TotalTime>
  <Pages>1</Pages>
  <Words>140</Words>
  <Characters>889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1027</CharactersWithSpaces>
  <SharedDoc>false</SharedDoc>
  <HLinks>
    <vt:vector size="6" baseType="variant">
      <vt:variant>
        <vt:i4>3932170</vt:i4>
      </vt:variant>
      <vt:variant>
        <vt:i4>-1</vt:i4>
      </vt:variant>
      <vt:variant>
        <vt:i4>1027</vt:i4>
      </vt:variant>
      <vt:variant>
        <vt:i4>1</vt:i4>
      </vt:variant>
      <vt:variant>
        <vt:lpwstr>cid:image001.png@01D6B79D.A79C86D0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Föhr</dc:creator>
  <cp:keywords/>
  <cp:lastModifiedBy>Angela Föhr</cp:lastModifiedBy>
  <cp:revision>1</cp:revision>
  <cp:lastPrinted>2020-11-10T19:14:00Z</cp:lastPrinted>
  <dcterms:created xsi:type="dcterms:W3CDTF">2020-11-27T16:18:00Z</dcterms:created>
  <dcterms:modified xsi:type="dcterms:W3CDTF">2020-11-27T16:19:00Z</dcterms:modified>
</cp:coreProperties>
</file>